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F2" w:rsidRPr="00615DD9" w:rsidRDefault="00730DF2" w:rsidP="00615DD9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615DD9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Создание сайтов средствами сервиса Google.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Сервис Google Sites является структурированным инструментарием, предназначенным для разработки сайтов без каких-либо навыков дизайна, вёрстки, веб-программирования и управления контентом, и предоставляет бесплатный хостинг для размещения созданного сайта.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Основные возможностям сервиса: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•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сервис позволяет конструировать коллективные мультимедийные продукты, включающие изображение, текст, звук, видео, таблицы, ссылки на ресурсы Интернет;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•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в разработке одного и того же сайта могут участвовать несколько пользователей, т.к. в сервисе предусмотрена возможность предоставления владельцем права доступа другим пользователям;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•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сайт может иметь неограниченное количество страниц;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•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созданный сайт как Интернет-ресурс можно сделать доступным как ограниченному кругу пользователей, так и любому пользователю;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•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 xml:space="preserve">для создания страниц сайта можно использовать предоставляемую сервисом коллекцию шаблонов, каждый из которых содержит строку поиска, обеспечивающую поиск по страницам сайта, боковую панель, предназначенную для упрощения навигации по сайту, с возможностью ее редактирования; 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Конструктор сайтов Google позволяет достаточно быстро создавать сайты, но в основном узкой тематической направленности: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сайты-визитки для компании, образовательного учреждения, одного класса и др;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сайты-портфолио для публикации своих методических разработок, планов уроков и презентаций;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информационные сайты;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рекламные сайты;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тематические сайты;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корпоративный портал организации-корпорации, позволяющий решать коммуникационные и организационные задачи;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-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ab/>
        <w:t>персональный сайт;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и др.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Поскольку Google Sites — это служба Google, прежде чем вы сможете использовать ее для создания веб-сайтов, вам необходимо сначала зарегистрировать бесплатную учетную запись Google. Запустите свой веб-браузер и перейдите на сайт Google Sites (</w:t>
      </w:r>
      <w:hyperlink r:id="rId5" w:history="1">
        <w:r w:rsidRPr="00615DD9">
          <w:rPr>
            <w:rFonts w:ascii="Helvetica" w:hAnsi="Helvetica" w:cs="Helvetica"/>
            <w:color w:val="111111"/>
            <w:sz w:val="26"/>
            <w:szCs w:val="26"/>
            <w:lang w:eastAsia="ru-RU"/>
          </w:rPr>
          <w:t>https://sites.google.com</w:t>
        </w:r>
      </w:hyperlink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). Создайте аккаунт, зарегистрировав почтовый адрес на gmal.com.</w:t>
      </w:r>
    </w:p>
    <w:p w:rsidR="00730DF2" w:rsidRPr="00615DD9" w:rsidRDefault="00730DF2" w:rsidP="00615DD9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Если вы уже зарегистрированы в какой-либо другой службе Google вы можете использовать те же учетные данные для входа в Google сайты.</w:t>
      </w:r>
    </w:p>
    <w:p w:rsidR="00730DF2" w:rsidRDefault="00730DF2" w:rsidP="00615DD9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4A745D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240pt">
            <v:imagedata r:id="rId6" o:title="" croptop="15874f" cropbottom="5418f" cropleft="19187f" cropright="18206f"/>
          </v:shape>
        </w:pict>
      </w:r>
    </w:p>
    <w:p w:rsidR="00730DF2" w:rsidRPr="00615DD9" w:rsidRDefault="00730DF2" w:rsidP="00615DD9"/>
    <w:p w:rsidR="00730DF2" w:rsidRPr="00615DD9" w:rsidRDefault="00730DF2" w:rsidP="00615DD9"/>
    <w:p w:rsidR="00730DF2" w:rsidRPr="00DE3F10" w:rsidRDefault="00730DF2" w:rsidP="00615DD9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Создание первого сайта.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После того, как вы перешли в Гугл сайты, вам откроется форма. Всё, что вам нужно сделать на этом этапе, это нажать на значок «+».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" o:spid="_x0000_i1026" type="#_x0000_t75" alt="Создание сайта в гугл сайтах" style="width:487.5pt;height:298.5pt;visibility:visible">
            <v:imagedata r:id="rId7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1 — Выберите имя и адрес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>После этого вы попадете на страницу создания сайта. Вверху слева вы увидите, что у вашего сайта нет названия. Щелкните по тексту «Сайт без названия», и добавьте название своего сайта.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3" o:spid="_x0000_i1027" type="#_x0000_t75" alt="Ввод своего названия сайта" style="width:487.5pt;height:255.75pt;visibility:visible">
            <v:imagedata r:id="rId8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Теперь, после того, как вы назвали свой сайт, пора переходить к выбору темы оформления сайта.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2 — Выберите тему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На данный момент в </w:t>
      </w:r>
      <w:r w:rsidRPr="005E4B3C">
        <w:rPr>
          <w:rFonts w:ascii="Helvetica" w:hAnsi="Helvetica" w:cs="Helvetica"/>
          <w:color w:val="111111"/>
          <w:sz w:val="26"/>
          <w:szCs w:val="26"/>
          <w:lang w:eastAsia="ru-RU"/>
        </w:rPr>
        <w:t>Google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сайтах доступно 5 тем. Перейдите в правую панель, здесь вы увидите три вкладки — Вставка, Страницы и Темы. Нажмите на темы, и вам будут представлены доступные темы.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В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ыб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ерите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тему «Уровень».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Стиль шрифта укажите «Брусковый».</w:t>
      </w:r>
    </w:p>
    <w:p w:rsidR="00730DF2" w:rsidRPr="00DE3F10" w:rsidRDefault="00730DF2" w:rsidP="00615DD9">
      <w:pPr>
        <w:shd w:val="clear" w:color="auto" w:fill="FFFFFF"/>
        <w:spacing w:after="375" w:line="240" w:lineRule="auto"/>
        <w:jc w:val="center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4" o:spid="_x0000_i1028" type="#_x0000_t75" alt="Выбор темы сайта" style="width:195.75pt;height:415.5pt;visibility:visible">
            <v:imagedata r:id="rId9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3 — Выбор макета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После выбора темы приступим к редактированию макета веб-сайта. В правой части перейдите на вкладку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«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Встав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ка»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Здесь вы увидите варианты добавления на вашу веб-страницу таких элементов, как текст, изображения и кнопки. Вы также увидите коллекцию готовых макетов, которые можно вставить на вашу страницу одним щелчком мыши.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Существует также набор виджетов служб Google, таких как таблицы, формы, документы, календарь и так далее.</w:t>
      </w:r>
    </w:p>
    <w:p w:rsidR="00730DF2" w:rsidRPr="00DE3F10" w:rsidRDefault="00730DF2" w:rsidP="00615DD9">
      <w:pPr>
        <w:shd w:val="clear" w:color="auto" w:fill="FFFFFF"/>
        <w:spacing w:after="375" w:line="240" w:lineRule="auto"/>
        <w:jc w:val="center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5" o:spid="_x0000_i1029" type="#_x0000_t75" alt="Выбор макета для сайта" style="width:191.25pt;height:406.5pt;visibility:visible">
            <v:imagedata r:id="rId10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Выберите понравившийся вам макет, кликн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ув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по нему, и начните редактирование.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4 — Добавление содержимого на главную страницу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Установив тему и макет, нам нужно добавить контент на наш сайт. Сейчас пока, это пустой сайт, если не считать, выбранной темы и макета сайта.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05" w:lineRule="atLeast"/>
        <w:jc w:val="center"/>
        <w:outlineLvl w:val="2"/>
        <w:rPr>
          <w:rFonts w:ascii="Arial" w:hAnsi="Arial" w:cs="Arial"/>
          <w:b/>
          <w:bCs/>
          <w:color w:val="DD9933"/>
          <w:sz w:val="33"/>
          <w:szCs w:val="33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3"/>
          <w:szCs w:val="33"/>
          <w:lang w:eastAsia="ru-RU"/>
        </w:rPr>
        <w:t>4.1 — Изменение заголовка страницы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Начнем с редактирования заголовка страницы.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Для этого п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росто щелкните по заголовку страницы.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Введите название страницы, выберите подходящий цвет и шрифт текста.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6" o:spid="_x0000_i1030" type="#_x0000_t75" alt="Изменение заголовка страницы" style="width:486.75pt;height:274.5pt;visibility:visible">
            <v:imagedata r:id="rId11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05" w:lineRule="atLeast"/>
        <w:jc w:val="center"/>
        <w:outlineLvl w:val="2"/>
        <w:rPr>
          <w:rFonts w:ascii="Arial" w:hAnsi="Arial" w:cs="Arial"/>
          <w:b/>
          <w:bCs/>
          <w:color w:val="DD9933"/>
          <w:sz w:val="33"/>
          <w:szCs w:val="33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3"/>
          <w:szCs w:val="33"/>
          <w:lang w:eastAsia="ru-RU"/>
        </w:rPr>
        <w:t>4.2 — Редактирование изображения обложки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Чтобы изменить изображение обложки, переместите курсор на существующее изображение и выберите «Изменить изображение». Сайты Google поддерживают несколько источников изображений.</w:t>
      </w:r>
    </w:p>
    <w:p w:rsidR="00730DF2" w:rsidRPr="00DE3F10" w:rsidRDefault="00730DF2" w:rsidP="00DE3F10">
      <w:pPr>
        <w:numPr>
          <w:ilvl w:val="0"/>
          <w:numId w:val="1"/>
        </w:numPr>
        <w:shd w:val="clear" w:color="auto" w:fill="EEEEEE"/>
        <w:spacing w:after="120" w:line="240" w:lineRule="auto"/>
        <w:ind w:left="0"/>
        <w:rPr>
          <w:rFonts w:ascii="Arial" w:hAnsi="Arial" w:cs="Arial"/>
          <w:color w:val="111111"/>
          <w:sz w:val="26"/>
          <w:szCs w:val="26"/>
          <w:lang w:eastAsia="ru-RU"/>
        </w:rPr>
      </w:pPr>
      <w:r w:rsidRPr="00DE3F10">
        <w:rPr>
          <w:rFonts w:ascii="Arial" w:hAnsi="Arial" w:cs="Arial"/>
          <w:color w:val="111111"/>
          <w:sz w:val="26"/>
          <w:szCs w:val="26"/>
          <w:lang w:eastAsia="ru-RU"/>
        </w:rPr>
        <w:t>Вы можете загрузить изображение со своего ПК</w:t>
      </w:r>
    </w:p>
    <w:p w:rsidR="00730DF2" w:rsidRPr="00DE3F10" w:rsidRDefault="00730DF2" w:rsidP="00DE3F10">
      <w:pPr>
        <w:numPr>
          <w:ilvl w:val="0"/>
          <w:numId w:val="1"/>
        </w:numPr>
        <w:shd w:val="clear" w:color="auto" w:fill="EEEEEE"/>
        <w:spacing w:after="120" w:line="240" w:lineRule="auto"/>
        <w:ind w:left="0"/>
        <w:rPr>
          <w:rFonts w:ascii="Arial" w:hAnsi="Arial" w:cs="Arial"/>
          <w:color w:val="111111"/>
          <w:sz w:val="26"/>
          <w:szCs w:val="26"/>
          <w:lang w:eastAsia="ru-RU"/>
        </w:rPr>
      </w:pPr>
      <w:r w:rsidRPr="00DE3F10">
        <w:rPr>
          <w:rFonts w:ascii="Arial" w:hAnsi="Arial" w:cs="Arial"/>
          <w:color w:val="111111"/>
          <w:sz w:val="26"/>
          <w:szCs w:val="26"/>
          <w:lang w:eastAsia="ru-RU"/>
        </w:rPr>
        <w:t>Вы можете вставлять изображения из альбомов Google, Google Диска, из URL-адреса или из галереи.</w:t>
      </w:r>
    </w:p>
    <w:p w:rsidR="00730DF2" w:rsidRPr="00DE3F10" w:rsidRDefault="00730DF2" w:rsidP="00DE3F10">
      <w:pPr>
        <w:numPr>
          <w:ilvl w:val="0"/>
          <w:numId w:val="1"/>
        </w:numPr>
        <w:shd w:val="clear" w:color="auto" w:fill="EEEEEE"/>
        <w:spacing w:after="120" w:line="240" w:lineRule="auto"/>
        <w:ind w:left="0"/>
        <w:rPr>
          <w:rFonts w:ascii="Arial" w:hAnsi="Arial" w:cs="Arial"/>
          <w:color w:val="111111"/>
          <w:sz w:val="26"/>
          <w:szCs w:val="26"/>
          <w:lang w:eastAsia="ru-RU"/>
        </w:rPr>
      </w:pPr>
      <w:r w:rsidRPr="00DE3F10">
        <w:rPr>
          <w:rFonts w:ascii="Arial" w:hAnsi="Arial" w:cs="Arial"/>
          <w:color w:val="111111"/>
          <w:sz w:val="26"/>
          <w:szCs w:val="26"/>
          <w:lang w:eastAsia="ru-RU"/>
        </w:rPr>
        <w:t>Google Sites также позволяют искать изображения в Интернете и вставлять их прямо из редактора веб-сайта.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7" o:spid="_x0000_i1031" type="#_x0000_t75" alt="Загрузка изображения заголовка" style="width:486.75pt;height:242.25pt;visibility:visible">
            <v:imagedata r:id="rId12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В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ыб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ерите подходящее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изображение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для вашего сайта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05" w:lineRule="atLeast"/>
        <w:jc w:val="center"/>
        <w:outlineLvl w:val="2"/>
        <w:rPr>
          <w:rFonts w:ascii="Arial" w:hAnsi="Arial" w:cs="Arial"/>
          <w:b/>
          <w:bCs/>
          <w:color w:val="DD9933"/>
          <w:sz w:val="33"/>
          <w:szCs w:val="33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3"/>
          <w:szCs w:val="33"/>
          <w:lang w:eastAsia="ru-RU"/>
        </w:rPr>
        <w:t>4.3 — Добавление контента на страницу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Теперь нужно добавить контент на главную страницу.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Чтобы это сделать, нужно 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просто наж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ать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на раздел. В разделе изображений мо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жно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выбрать между вставкой изображения, видео Youtube, календаря Google или карты. Все эти приложения предоставляются Google, и эта функция дает Сайтам Google преимущество перед многими другими платформами для создания сайтов.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9" o:spid="_x0000_i1032" type="#_x0000_t75" alt="Добавление контента на сайт" style="width:486.75pt;height:229.5pt;visibility:visible">
            <v:imagedata r:id="rId13" o:title=""/>
          </v:shape>
        </w:pict>
      </w:r>
    </w:p>
    <w:p w:rsidR="00730DF2" w:rsidRPr="00DE3F10" w:rsidRDefault="00730DF2" w:rsidP="00B26CC3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При добавлении текста вам откроется редактор для форматирования текста. Как показано ниже, вы можете изменить макет текста, выделить жирным шрифтом, курсивом, изменить выравнивание, добавить нумерованный или упорядоченный список и добавить ссылки.</w:t>
      </w:r>
    </w:p>
    <w:p w:rsidR="00730DF2" w:rsidRPr="00DE3F10" w:rsidRDefault="00730DF2" w:rsidP="00B26CC3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1" o:spid="_x0000_i1033" type="#_x0000_t75" alt="Встроенный редактор текста в Гугл Сайтах" style="width:452.25pt;height:195pt;visibility:visible">
            <v:imagedata r:id="rId14" o:title=""/>
          </v:shape>
        </w:pict>
      </w:r>
    </w:p>
    <w:p w:rsidR="00730DF2" w:rsidRPr="00DE3F10" w:rsidRDefault="00730DF2" w:rsidP="00B26CC3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Редактировать текст довольно просто. Просто дважды щелкните текстовое поле, и вы можете начать редактирование.</w:t>
      </w:r>
    </w:p>
    <w:p w:rsidR="00730DF2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Возможный вариант наполнения страницы сайта: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0" o:spid="_x0000_i1034" type="#_x0000_t75" alt="Оформленный макет сайта" style="width:486.75pt;height:268.5pt;visibility:visible">
            <v:imagedata r:id="rId15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05" w:lineRule="atLeast"/>
        <w:jc w:val="center"/>
        <w:outlineLvl w:val="2"/>
        <w:rPr>
          <w:rFonts w:ascii="Arial" w:hAnsi="Arial" w:cs="Arial"/>
          <w:b/>
          <w:bCs/>
          <w:color w:val="DD9933"/>
          <w:sz w:val="33"/>
          <w:szCs w:val="33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3"/>
          <w:szCs w:val="33"/>
          <w:lang w:eastAsia="ru-RU"/>
        </w:rPr>
        <w:t>4.4 — Добавление нового макета.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Д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обав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ьте 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ещё один макет чуть ниже того, который мы только что отредактировали. Для этого нужно будет щелкнуть опцию «Вставить» в правом верхнем углу страницы и выбрать новый макет. Затем повторите процедуру, описанную выше, чтобы добавить содержимое в новый раздел макета.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В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ыб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ерит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е макет, который лучше всего соответствует потребностям вашего веб-сайта.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3" o:spid="_x0000_i1035" type="#_x0000_t75" alt="Сайт с двумя оформленными макетами" style="width:487.5pt;height:286.5pt;visibility:visible">
            <v:imagedata r:id="rId16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05" w:lineRule="atLeast"/>
        <w:jc w:val="center"/>
        <w:outlineLvl w:val="2"/>
        <w:rPr>
          <w:rFonts w:ascii="Arial" w:hAnsi="Arial" w:cs="Arial"/>
          <w:b/>
          <w:bCs/>
          <w:color w:val="DD9933"/>
          <w:sz w:val="33"/>
          <w:szCs w:val="33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3"/>
          <w:szCs w:val="33"/>
          <w:lang w:eastAsia="ru-RU"/>
        </w:rPr>
        <w:t>4.5 — Добавление футера (подвала) сайта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Вы можете добавлять разделы, сколько вам нужно, пока на вашей главной странице не будет отражено всё, что вам нужно. Чтобы завершить эту страницу,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нужно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добавить к ней подвал. Так в сайтостроении называют нижний колонтитул. Для этого прокрутите страницу вниз и нажмите кнопку «Добавить нижний колонтитул», показанную ниже.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4" o:spid="_x0000_i1036" type="#_x0000_t75" alt="Добавление футера на сайт" style="width:487.5pt;height:238.5pt;visibility:visible">
            <v:imagedata r:id="rId17" o:title=""/>
          </v:shape>
        </w:pict>
      </w:r>
    </w:p>
    <w:p w:rsidR="00730DF2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Вы можете добавить сюда текст и настроить его так, чтобы он выглядел именно так, как вам хотелось бы. 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Пример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текст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а в подвале сайта: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5" o:spid="_x0000_i1037" type="#_x0000_t75" alt="Оформленный подвал сайта" style="width:485.25pt;height:59.25pt;visibility:visible">
            <v:imagedata r:id="rId18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Поздравляю! Мы только что создали базовую главную страницу для своего веб-сайта.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5 — Добавление новой страницы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Для добав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ления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новы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х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страниц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на сайт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щелкните «Страницы» в правой части экрана, затем нажмите кнопку «+» внизу.</w:t>
      </w:r>
      <w:r w:rsidRPr="00954C2D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Затем 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добавьте название страницы в появившемся окне.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6" o:spid="_x0000_i1038" type="#_x0000_t75" alt="Добавление новой страницы на сайт" style="width:189pt;height:400.5pt;visibility:visible">
            <v:imagedata r:id="rId19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7" o:spid="_x0000_i1039" type="#_x0000_t75" alt="Создание страницы - О нас" style="width:423pt;height:258.75pt;visibility:visible">
            <v:imagedata r:id="rId20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Будет создана новая страница, использующая ту же тему. Обратите внимание, что у вас появилось меню в верхней правой части страницы, в котором отображаются названия страниц.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8" o:spid="_x0000_i1040" type="#_x0000_t75" alt="Сайт с готовым меню страниц" style="width:487.5pt;height:190.5pt;visibility:visible">
            <v:imagedata r:id="rId21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Теперь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нужно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повтор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ить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шаги № 4, и добав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ить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контент на новую страницу. Вот как выглядит страница «О нас» пос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ле добавления к ней содержимого: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19" o:spid="_x0000_i1041" type="#_x0000_t75" alt="Оформленная страница О нас" style="width:487.5pt;height:276.75pt;visibility:visible">
            <v:imagedata r:id="rId22" o:title=""/>
          </v:shape>
        </w:pict>
      </w:r>
    </w:p>
    <w:p w:rsidR="00730DF2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</w:p>
    <w:p w:rsidR="00730DF2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Кроме того, имеется возможность создавать подстраницы. Для этого нажмите на три точки, находящиеся рядом с названием страницы и выберите «Добавить подстраницу».</w:t>
      </w:r>
    </w:p>
    <w:p w:rsidR="00730DF2" w:rsidRDefault="00730DF2" w:rsidP="00954C2D">
      <w:pPr>
        <w:shd w:val="clear" w:color="auto" w:fill="FFFFFF"/>
        <w:spacing w:after="375" w:line="240" w:lineRule="auto"/>
        <w:jc w:val="center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954C2D">
        <w:rPr>
          <w:rFonts w:ascii="Helvetica" w:hAnsi="Helvetica" w:cs="Helvetica"/>
          <w:color w:val="111111"/>
          <w:sz w:val="26"/>
          <w:szCs w:val="26"/>
          <w:lang w:eastAsia="ru-RU"/>
        </w:rPr>
        <w:pict>
          <v:shape id="_x0000_i1042" type="#_x0000_t75" style="width:178.5pt;height:111pt">
            <v:imagedata r:id="rId23" o:title=""/>
          </v:shape>
        </w:pict>
      </w:r>
    </w:p>
    <w:p w:rsidR="00730DF2" w:rsidRPr="00954C2D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954C2D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Добавьте </w:t>
      </w:r>
      <w:r w:rsidRPr="00954C2D">
        <w:rPr>
          <w:rFonts w:ascii="Helvetica" w:hAnsi="Helvetica" w:cs="Helvetica"/>
          <w:b/>
          <w:color w:val="111111"/>
          <w:sz w:val="26"/>
          <w:szCs w:val="26"/>
          <w:lang w:eastAsia="ru-RU"/>
        </w:rPr>
        <w:t>не менее 3 стриниц и не менее 2 подстраниц</w:t>
      </w:r>
      <w:r w:rsidRPr="00954C2D">
        <w:rPr>
          <w:rFonts w:ascii="Helvetica" w:hAnsi="Helvetica" w:cs="Helvetica"/>
          <w:color w:val="111111"/>
          <w:sz w:val="26"/>
          <w:szCs w:val="26"/>
          <w:lang w:eastAsia="ru-RU"/>
        </w:rPr>
        <w:t>, которые вам понадобятся для вашего веб-сайта, повторив шаги 4 и 5, а затем перейдите к следующему шагу.</w: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6 — Общее управление сайтом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Прежде чем вы представите свой веб-сайт миру, вам может потребоваться установить и настроить некоторые важные элементы, для этого щелкните значок шестеренки в правом верхнем углу экрана конструктора страниц. Здесь вы можете добавить фавикон, добавить настраиваемый URL-адрес, изменить настройки информации о сайте, добавить аналитику сайта и даже создать копию сайта.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0" o:spid="_x0000_i1043" type="#_x0000_t75" alt="Управление настройками сайта" style="width:487.5pt;height:306pt;visibility:visible">
            <v:imagedata r:id="rId24" o:title=""/>
          </v:shape>
        </w:pict>
      </w:r>
    </w:p>
    <w:p w:rsidR="00730DF2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Перейдите в Изображения для бренда, и загрузите логотип сайта и фавикон. 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954C2D">
        <w:rPr>
          <w:rFonts w:ascii="Helvetica" w:hAnsi="Helvetica" w:cs="Helvetica"/>
          <w:i/>
          <w:color w:val="111111"/>
          <w:sz w:val="26"/>
          <w:szCs w:val="26"/>
          <w:lang w:eastAsia="ru-RU"/>
        </w:rPr>
        <w:t>Фавикон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— это значок, связанный с определенным веб-сайтом, обычно отображаемый в адресной строке браузера, осуществляющего доступ к сайту, или рядом с названием сайта в списке закладок пользователя.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Сайты Google позволят вам загрузить значок со своего компьютера.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1" o:spid="_x0000_i1044" type="#_x0000_t75" alt="Загрузка логотипа и фавикона на сайт" style="width:487.5pt;height:279.75pt;visibility:visible">
            <v:imagedata r:id="rId25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По умолчанию новые веб-сайты могут просматривать все. Чтобы контролировать доступ к вашему веб-сайту, щелкн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ите</w:t>
      </w: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 значок добавления людей в верхней правой части экрана.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2" o:spid="_x0000_i1045" type="#_x0000_t75" alt="Переход к управлению доступом к редактированию сайтом" style="width:454.5pt;height:289.5pt;visibility:visible">
            <v:imagedata r:id="rId26" o:title=""/>
          </v:shape>
        </w:pic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Это откроет всплывающее окно, через которое вы можете получить доступ к настройкам. Здесь вы можете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:</w:t>
      </w:r>
    </w:p>
    <w:p w:rsidR="00730DF2" w:rsidRPr="00DE3F10" w:rsidRDefault="00730DF2" w:rsidP="00954C2D">
      <w:pPr>
        <w:numPr>
          <w:ilvl w:val="0"/>
          <w:numId w:val="14"/>
        </w:num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Выбрать людей, которые также смогут редактировать сайт.</w:t>
      </w:r>
    </w:p>
    <w:p w:rsidR="00730DF2" w:rsidRDefault="00730DF2" w:rsidP="00954C2D">
      <w:pPr>
        <w:numPr>
          <w:ilvl w:val="0"/>
          <w:numId w:val="14"/>
        </w:num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Выбрать, что будет происходить при публикации веб-сайта —вы можете разрешить кому-либо найти и просмотреть опубликованный веб-сайт или разрешить конкретным людям просматривать его при публикации.</w:t>
      </w:r>
    </w:p>
    <w:p w:rsidR="00730DF2" w:rsidRPr="00DE3F10" w:rsidRDefault="00730DF2" w:rsidP="00954C2D">
      <w:pPr>
        <w:shd w:val="clear" w:color="auto" w:fill="FFFFFF"/>
        <w:spacing w:after="375" w:line="240" w:lineRule="auto"/>
        <w:ind w:left="360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Предоставьте одному из студентов вашей группы право редактировать ваш сайт.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3" o:spid="_x0000_i1046" type="#_x0000_t75" alt="Настройка доступа к сайту" style="width:485.25pt;height:198pt;visibility:visible">
            <v:imagedata r:id="rId27" o:title=""/>
          </v:shape>
        </w:pict>
      </w:r>
    </w:p>
    <w:p w:rsidR="00730DF2" w:rsidRPr="00DE3F10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 w:rsidRPr="00DE3F10"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Шаг 7 — Публикация веб-сайта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После редактирования вашего сайта и проверки того, что он соответствует всем вашим требованиям, последним шагом будет его публикация. В верхней правой части экрана нажмите кнопку «Опубликовать».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Появится всплывающее окно, в котором можно ввести веб-адрес сайта. Этот адрес будет иметь формат https://sites.google.com/view/your-name. Если у вас есть собственный URL-адрес, вы также можете назначить его здесь, нажав «НАСТРОИТЬ» и введя URL-адрес.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>Здесь же вы можете запретить поисковым системам находить ваш сайт.</w:t>
      </w:r>
    </w:p>
    <w:p w:rsidR="00730DF2" w:rsidRPr="00DE3F10" w:rsidRDefault="00730DF2" w:rsidP="00DE3F10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 w:rsidRPr="00F16283">
        <w:rPr>
          <w:rFonts w:ascii="Helvetica" w:hAnsi="Helvetica" w:cs="Helvetica"/>
          <w:noProof/>
          <w:color w:val="111111"/>
          <w:sz w:val="26"/>
          <w:szCs w:val="26"/>
          <w:lang w:eastAsia="ru-RU"/>
        </w:rPr>
        <w:pict>
          <v:shape id="Рисунок 24" o:spid="_x0000_i1047" type="#_x0000_t75" alt="Публикация сайта" style="width:417.75pt;height:353.25pt;visibility:visible">
            <v:imagedata r:id="rId28" o:title=""/>
          </v:shape>
        </w:pict>
      </w:r>
    </w:p>
    <w:p w:rsidR="00730DF2" w:rsidRDefault="00730DF2" w:rsidP="00DE3F10">
      <w:pPr>
        <w:shd w:val="clear" w:color="auto" w:fill="FFFFFF"/>
        <w:spacing w:after="0" w:line="240" w:lineRule="auto"/>
        <w:textAlignment w:val="baseline"/>
      </w:pPr>
      <w:r w:rsidRPr="00DE3F10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По завершении работ, нажмите «Опубликовать». </w:t>
      </w:r>
    </w:p>
    <w:p w:rsidR="00730DF2" w:rsidRPr="00DE3F10" w:rsidRDefault="00730DF2" w:rsidP="00DE3F10">
      <w:pPr>
        <w:shd w:val="clear" w:color="auto" w:fill="FFFFFF"/>
        <w:spacing w:after="0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</w:p>
    <w:p w:rsidR="00730DF2" w:rsidRDefault="00730DF2" w:rsidP="00DE3F10">
      <w:pPr>
        <w:shd w:val="clear" w:color="auto" w:fill="FFFFFF"/>
        <w:spacing w:before="100" w:beforeAutospacing="1" w:after="225" w:line="420" w:lineRule="atLeast"/>
        <w:jc w:val="center"/>
        <w:outlineLvl w:val="1"/>
        <w:rPr>
          <w:rFonts w:ascii="Arial" w:hAnsi="Arial" w:cs="Arial"/>
          <w:b/>
          <w:bCs/>
          <w:color w:val="DD9933"/>
          <w:sz w:val="36"/>
          <w:szCs w:val="36"/>
          <w:lang w:eastAsia="ru-RU"/>
        </w:rPr>
      </w:pPr>
      <w:r>
        <w:rPr>
          <w:rFonts w:ascii="Arial" w:hAnsi="Arial" w:cs="Arial"/>
          <w:b/>
          <w:bCs/>
          <w:color w:val="DD9933"/>
          <w:sz w:val="36"/>
          <w:szCs w:val="36"/>
          <w:lang w:eastAsia="ru-RU"/>
        </w:rPr>
        <w:t>Контрольные вопросы:</w:t>
      </w:r>
    </w:p>
    <w:p w:rsidR="00730DF2" w:rsidRDefault="00730DF2" w:rsidP="00954C2D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>1. Для каких типов сайтов подойдет к</w:t>
      </w:r>
      <w:r w:rsidRPr="00615DD9"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онструктор сайтов </w:t>
      </w:r>
      <w:r>
        <w:rPr>
          <w:rFonts w:ascii="Helvetica" w:hAnsi="Helvetica" w:cs="Helvetica"/>
          <w:color w:val="111111"/>
          <w:sz w:val="26"/>
          <w:szCs w:val="26"/>
          <w:lang w:eastAsia="ru-RU"/>
        </w:rPr>
        <w:t>Google?</w:t>
      </w:r>
    </w:p>
    <w:p w:rsidR="00730DF2" w:rsidRPr="00954C2D" w:rsidRDefault="00730DF2" w:rsidP="00954C2D">
      <w:pPr>
        <w:shd w:val="clear" w:color="auto" w:fill="FFFFFF"/>
        <w:spacing w:after="375" w:line="240" w:lineRule="auto"/>
        <w:textAlignment w:val="baseline"/>
        <w:rPr>
          <w:rFonts w:ascii="Helvetica" w:hAnsi="Helvetica" w:cs="Helvetica"/>
          <w:color w:val="111111"/>
          <w:sz w:val="26"/>
          <w:szCs w:val="26"/>
          <w:lang w:eastAsia="ru-RU"/>
        </w:rPr>
      </w:pPr>
      <w:r>
        <w:rPr>
          <w:rFonts w:ascii="Helvetica" w:hAnsi="Helvetica" w:cs="Helvetica"/>
          <w:color w:val="111111"/>
          <w:sz w:val="26"/>
          <w:szCs w:val="26"/>
          <w:lang w:eastAsia="ru-RU"/>
        </w:rPr>
        <w:t xml:space="preserve">2. </w:t>
      </w:r>
      <w:r w:rsidRPr="00954C2D">
        <w:rPr>
          <w:rFonts w:ascii="Helvetica" w:hAnsi="Helvetica" w:cs="Helvetica"/>
          <w:color w:val="111111"/>
          <w:sz w:val="26"/>
          <w:szCs w:val="26"/>
          <w:lang w:eastAsia="ru-RU"/>
        </w:rPr>
        <w:t>Какие плюсы и минусы Google Sites?</w:t>
      </w:r>
    </w:p>
    <w:p w:rsidR="00730DF2" w:rsidRDefault="00730DF2"/>
    <w:sectPr w:rsidR="00730DF2" w:rsidSect="00ED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F147B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FE4A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581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23EFE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CF879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004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F63B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568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32D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9F2C7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925A8D"/>
    <w:multiLevelType w:val="multilevel"/>
    <w:tmpl w:val="44AC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F55169"/>
    <w:multiLevelType w:val="hybridMultilevel"/>
    <w:tmpl w:val="056EB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CB03A5"/>
    <w:multiLevelType w:val="multilevel"/>
    <w:tmpl w:val="DE2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FA459F"/>
    <w:multiLevelType w:val="multilevel"/>
    <w:tmpl w:val="603C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F10"/>
    <w:rsid w:val="00104F9B"/>
    <w:rsid w:val="001A79F6"/>
    <w:rsid w:val="004A745D"/>
    <w:rsid w:val="005E4B3C"/>
    <w:rsid w:val="00615DD9"/>
    <w:rsid w:val="006329C5"/>
    <w:rsid w:val="00730DF2"/>
    <w:rsid w:val="00761099"/>
    <w:rsid w:val="0076773E"/>
    <w:rsid w:val="008737A0"/>
    <w:rsid w:val="0088730D"/>
    <w:rsid w:val="009344AF"/>
    <w:rsid w:val="00954C2D"/>
    <w:rsid w:val="00A95123"/>
    <w:rsid w:val="00B26CC3"/>
    <w:rsid w:val="00DE3F10"/>
    <w:rsid w:val="00E65351"/>
    <w:rsid w:val="00EB678C"/>
    <w:rsid w:val="00ED50F6"/>
    <w:rsid w:val="00F16283"/>
    <w:rsid w:val="00F4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0F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95123"/>
    <w:rPr>
      <w:rFonts w:cs="Times New Roman"/>
      <w:color w:val="0563C1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615DD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2E8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hyperlink" Target="https://sites.google.com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159</TotalTime>
  <Pages>16</Pages>
  <Words>1338</Words>
  <Characters>7631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сайтов средствами сервиса Google</dc:title>
  <dc:subject/>
  <dc:creator>student</dc:creator>
  <cp:keywords/>
  <dc:description/>
  <cp:lastModifiedBy>Юля</cp:lastModifiedBy>
  <cp:revision>5</cp:revision>
  <dcterms:created xsi:type="dcterms:W3CDTF">2022-10-23T16:24:00Z</dcterms:created>
  <dcterms:modified xsi:type="dcterms:W3CDTF">2022-10-23T19:05:00Z</dcterms:modified>
</cp:coreProperties>
</file>